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663" w:rsidRDefault="009F5863" w:rsidP="009F5863">
      <w:pPr>
        <w:pStyle w:val="Signature"/>
        <w:ind w:firstLine="720"/>
        <w:rPr>
          <w:rFonts w:cs="Aharoni"/>
          <w:b/>
          <w:color w:val="339933"/>
          <w:sz w:val="44"/>
        </w:rPr>
      </w:pPr>
      <w:bookmarkStart w:id="0" w:name="_GoBack"/>
      <w:bookmarkEnd w:id="0"/>
      <w:r w:rsidRPr="009F5863">
        <w:rPr>
          <w:rFonts w:ascii="Comic Sans MS" w:hAnsi="Comic Sans MS" w:cs="Aharoni"/>
          <w:b/>
          <w:bCs w:val="0"/>
          <w:noProof/>
          <w:color w:val="339933"/>
          <w:sz w:val="28"/>
          <w:szCs w:val="16"/>
          <w:lang w:val="en-AU"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42975" cy="995045"/>
            <wp:effectExtent l="0" t="0" r="9525" b="0"/>
            <wp:wrapThrough wrapText="bothSides">
              <wp:wrapPolygon edited="0">
                <wp:start x="0" y="0"/>
                <wp:lineTo x="0" y="21090"/>
                <wp:lineTo x="21382" y="21090"/>
                <wp:lineTo x="21382" y="0"/>
                <wp:lineTo x="0" y="0"/>
              </wp:wrapPolygon>
            </wp:wrapThrough>
            <wp:docPr id="1" name="Picture 1" descr="kandeer_logo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ndeer_logo gre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F5863">
        <w:rPr>
          <w:rFonts w:cs="Aharoni"/>
          <w:b/>
          <w:color w:val="339933"/>
          <w:sz w:val="44"/>
        </w:rPr>
        <w:t>Kandeer</w:t>
      </w:r>
      <w:proofErr w:type="spellEnd"/>
      <w:r w:rsidRPr="009F5863">
        <w:rPr>
          <w:rFonts w:cs="Aharoni"/>
          <w:b/>
          <w:color w:val="339933"/>
          <w:sz w:val="44"/>
        </w:rPr>
        <w:t xml:space="preserve"> School Transition Policy</w:t>
      </w:r>
    </w:p>
    <w:p w:rsidR="009F5863" w:rsidRDefault="009F5863" w:rsidP="009F5863"/>
    <w:p w:rsidR="009F5863" w:rsidRDefault="009F5863" w:rsidP="009F5863">
      <w:r>
        <w:t xml:space="preserve">At </w:t>
      </w:r>
      <w:proofErr w:type="spellStart"/>
      <w:r>
        <w:t>Kandeer</w:t>
      </w:r>
      <w:proofErr w:type="spellEnd"/>
      <w:r>
        <w:t xml:space="preserve"> School, we believe that it is vital for the academic, social and emotional development of our students that they maintain or establish a connection with their Home School, TAFE or employment through Work Experience. A transition model of </w:t>
      </w:r>
      <w:proofErr w:type="spellStart"/>
      <w:r>
        <w:t>behaviour</w:t>
      </w:r>
      <w:proofErr w:type="spellEnd"/>
      <w:r>
        <w:t xml:space="preserve"> support allows </w:t>
      </w:r>
      <w:proofErr w:type="spellStart"/>
      <w:r>
        <w:t>Kandeer</w:t>
      </w:r>
      <w:proofErr w:type="spellEnd"/>
      <w:r>
        <w:t xml:space="preserve"> School and Home Schools to work together to achieve better outcomes for all students. </w:t>
      </w:r>
    </w:p>
    <w:p w:rsidR="009F5863" w:rsidRPr="00210285" w:rsidRDefault="009F5863" w:rsidP="009F5863">
      <w:r>
        <w:t xml:space="preserve">We believe that the extensive support offered at </w:t>
      </w:r>
      <w:proofErr w:type="spellStart"/>
      <w:r>
        <w:t>Kandeer</w:t>
      </w:r>
      <w:proofErr w:type="spellEnd"/>
      <w:r>
        <w:t xml:space="preserve"> School through improved teacher: student ratio and explicit teaching of social skills and emotion regulation strategies supports students to build positive relationships and experience success in education.</w:t>
      </w:r>
    </w:p>
    <w:p w:rsidR="009F5863" w:rsidRPr="00D77595" w:rsidRDefault="009F5863" w:rsidP="009F5863">
      <w:pPr>
        <w:rPr>
          <w:b/>
          <w:u w:val="single"/>
        </w:rPr>
      </w:pPr>
      <w:r>
        <w:rPr>
          <w:b/>
          <w:u w:val="single"/>
        </w:rPr>
        <w:t>Why Transition?</w:t>
      </w:r>
    </w:p>
    <w:p w:rsidR="009F5863" w:rsidRDefault="009F5863" w:rsidP="009F5863">
      <w:r>
        <w:t xml:space="preserve">At </w:t>
      </w:r>
      <w:proofErr w:type="spellStart"/>
      <w:r>
        <w:t>Kandeer</w:t>
      </w:r>
      <w:proofErr w:type="spellEnd"/>
      <w:r>
        <w:t xml:space="preserve"> School, we believe that a transition model of </w:t>
      </w:r>
      <w:proofErr w:type="spellStart"/>
      <w:r>
        <w:t>behaviour</w:t>
      </w:r>
      <w:proofErr w:type="spellEnd"/>
      <w:r>
        <w:t xml:space="preserve"> support, where </w:t>
      </w:r>
      <w:proofErr w:type="spellStart"/>
      <w:r>
        <w:t>Kandeer</w:t>
      </w:r>
      <w:proofErr w:type="spellEnd"/>
      <w:r>
        <w:t xml:space="preserve"> staff work closely with Home Schools, TAFE, local employers and employment providers, is the best way to meet the individual needs of our students. Establishing and maintaining a connection between all parties, whereby a consistent routine of supported transition </w:t>
      </w:r>
      <w:proofErr w:type="gramStart"/>
      <w:r>
        <w:t>is facilitated</w:t>
      </w:r>
      <w:proofErr w:type="gramEnd"/>
      <w:r>
        <w:t>, will contribute to the successful social, emotional and academic development of our students. Some benefits of transition include:</w:t>
      </w:r>
    </w:p>
    <w:p w:rsidR="009F5863" w:rsidRPr="004C0FDB" w:rsidRDefault="009F5863" w:rsidP="009F5863">
      <w:pPr>
        <w:pStyle w:val="ListParagraph"/>
        <w:numPr>
          <w:ilvl w:val="0"/>
          <w:numId w:val="5"/>
        </w:numPr>
        <w:rPr>
          <w:sz w:val="24"/>
        </w:rPr>
      </w:pPr>
      <w:r w:rsidRPr="004C0FDB">
        <w:rPr>
          <w:sz w:val="24"/>
        </w:rPr>
        <w:t>Providing a clear, relevant goal for students to work towards</w:t>
      </w:r>
    </w:p>
    <w:p w:rsidR="009F5863" w:rsidRPr="004C0FDB" w:rsidRDefault="009F5863" w:rsidP="009F5863">
      <w:pPr>
        <w:pStyle w:val="ListParagraph"/>
        <w:numPr>
          <w:ilvl w:val="0"/>
          <w:numId w:val="5"/>
        </w:numPr>
        <w:rPr>
          <w:sz w:val="24"/>
        </w:rPr>
      </w:pPr>
      <w:r w:rsidRPr="004C0FDB">
        <w:rPr>
          <w:sz w:val="24"/>
        </w:rPr>
        <w:t>Provides an opportunity for students to experience a sense of belonging and connectedness</w:t>
      </w:r>
    </w:p>
    <w:p w:rsidR="009F5863" w:rsidRPr="004C0FDB" w:rsidRDefault="009F5863" w:rsidP="009F5863">
      <w:pPr>
        <w:pStyle w:val="ListParagraph"/>
        <w:numPr>
          <w:ilvl w:val="0"/>
          <w:numId w:val="5"/>
        </w:numPr>
        <w:rPr>
          <w:sz w:val="24"/>
        </w:rPr>
      </w:pPr>
      <w:r w:rsidRPr="004C0FDB">
        <w:rPr>
          <w:sz w:val="24"/>
        </w:rPr>
        <w:t>Raising the expectations on students, particularly with regard to their behaviour and learning</w:t>
      </w:r>
    </w:p>
    <w:p w:rsidR="009F5863" w:rsidRPr="004C0FDB" w:rsidRDefault="009F5863" w:rsidP="009F5863">
      <w:pPr>
        <w:pStyle w:val="ListParagraph"/>
        <w:numPr>
          <w:ilvl w:val="0"/>
          <w:numId w:val="5"/>
        </w:numPr>
        <w:rPr>
          <w:sz w:val="24"/>
        </w:rPr>
      </w:pPr>
      <w:r w:rsidRPr="004C0FDB">
        <w:rPr>
          <w:sz w:val="24"/>
        </w:rPr>
        <w:t>Exposing students to a range of opportunities that they would otherwise not get at an SSP</w:t>
      </w:r>
    </w:p>
    <w:p w:rsidR="009F5863" w:rsidRPr="004C0FDB" w:rsidRDefault="009F5863" w:rsidP="009F5863">
      <w:pPr>
        <w:pStyle w:val="ListParagraph"/>
        <w:numPr>
          <w:ilvl w:val="0"/>
          <w:numId w:val="5"/>
        </w:numPr>
        <w:rPr>
          <w:sz w:val="24"/>
        </w:rPr>
      </w:pPr>
      <w:r w:rsidRPr="004C0FDB">
        <w:rPr>
          <w:sz w:val="24"/>
        </w:rPr>
        <w:t xml:space="preserve">Allowing </w:t>
      </w:r>
      <w:proofErr w:type="spellStart"/>
      <w:r w:rsidRPr="004C0FDB">
        <w:rPr>
          <w:sz w:val="24"/>
        </w:rPr>
        <w:t>Kandeer</w:t>
      </w:r>
      <w:proofErr w:type="spellEnd"/>
      <w:r w:rsidRPr="004C0FDB">
        <w:rPr>
          <w:sz w:val="24"/>
        </w:rPr>
        <w:t xml:space="preserve"> Students to have appropriate behaviour and social interactions modelled to them by their peers</w:t>
      </w:r>
    </w:p>
    <w:p w:rsidR="009F5863" w:rsidRPr="00210285" w:rsidRDefault="009F5863" w:rsidP="009F5863">
      <w:pPr>
        <w:pStyle w:val="ListParagraph"/>
        <w:numPr>
          <w:ilvl w:val="0"/>
          <w:numId w:val="5"/>
        </w:numPr>
        <w:rPr>
          <w:sz w:val="24"/>
        </w:rPr>
      </w:pPr>
      <w:r w:rsidRPr="004C0FDB">
        <w:rPr>
          <w:sz w:val="24"/>
        </w:rPr>
        <w:t xml:space="preserve">Providing an opportunity for students to practice the strategies that they have learnt at </w:t>
      </w:r>
      <w:proofErr w:type="spellStart"/>
      <w:r w:rsidRPr="004C0FDB">
        <w:rPr>
          <w:sz w:val="24"/>
        </w:rPr>
        <w:t>Kandeer</w:t>
      </w:r>
      <w:proofErr w:type="spellEnd"/>
      <w:r w:rsidRPr="004C0FDB">
        <w:rPr>
          <w:sz w:val="24"/>
        </w:rPr>
        <w:t xml:space="preserve"> School in a relevant but supported context.</w:t>
      </w:r>
    </w:p>
    <w:p w:rsidR="009F5863" w:rsidRPr="00D77595" w:rsidRDefault="009F5863" w:rsidP="009F5863">
      <w:pPr>
        <w:rPr>
          <w:b/>
          <w:u w:val="single"/>
        </w:rPr>
      </w:pPr>
      <w:r w:rsidRPr="00D77595">
        <w:rPr>
          <w:b/>
          <w:u w:val="single"/>
        </w:rPr>
        <w:t>Transition</w:t>
      </w:r>
      <w:r>
        <w:rPr>
          <w:b/>
          <w:u w:val="single"/>
        </w:rPr>
        <w:t xml:space="preserve"> Plan</w:t>
      </w:r>
    </w:p>
    <w:p w:rsidR="009F5863" w:rsidRDefault="009F5863" w:rsidP="009F5863">
      <w:r w:rsidRPr="005C7BC9">
        <w:rPr>
          <w:b/>
        </w:rPr>
        <w:t>Secondary:</w:t>
      </w:r>
      <w:r>
        <w:t xml:space="preserve"> Students initially attend </w:t>
      </w:r>
      <w:proofErr w:type="spellStart"/>
      <w:r>
        <w:t>Kandeer</w:t>
      </w:r>
      <w:proofErr w:type="spellEnd"/>
      <w:r>
        <w:t xml:space="preserve"> School Monday, Tuesday, Thursday and Friday. Each Wednesday, students </w:t>
      </w:r>
      <w:proofErr w:type="gramStart"/>
      <w:r>
        <w:t>are supported</w:t>
      </w:r>
      <w:proofErr w:type="gramEnd"/>
      <w:r>
        <w:t xml:space="preserve"> in their Home School</w:t>
      </w:r>
      <w:r w:rsidRPr="00132964">
        <w:t xml:space="preserve"> </w:t>
      </w:r>
      <w:r>
        <w:t xml:space="preserve">by </w:t>
      </w:r>
      <w:proofErr w:type="spellStart"/>
      <w:r>
        <w:t>Kandeer</w:t>
      </w:r>
      <w:proofErr w:type="spellEnd"/>
      <w:r>
        <w:t xml:space="preserve"> School staff. Additional transition time may be negotiated by staff from both schools in consultation with parents/</w:t>
      </w:r>
      <w:proofErr w:type="spellStart"/>
      <w:r>
        <w:t>carers</w:t>
      </w:r>
      <w:proofErr w:type="spellEnd"/>
      <w:r>
        <w:t xml:space="preserve"> and caseworkers. Decisions regarding additional transition time will be based on: </w:t>
      </w:r>
    </w:p>
    <w:p w:rsidR="009F5863" w:rsidRPr="004C0FDB" w:rsidRDefault="009F5863" w:rsidP="009F5863">
      <w:pPr>
        <w:pStyle w:val="ListParagraph"/>
        <w:numPr>
          <w:ilvl w:val="0"/>
          <w:numId w:val="1"/>
        </w:numPr>
        <w:rPr>
          <w:sz w:val="24"/>
        </w:rPr>
      </w:pPr>
      <w:r w:rsidRPr="004C0FDB">
        <w:rPr>
          <w:sz w:val="24"/>
        </w:rPr>
        <w:t>Attendance data</w:t>
      </w:r>
    </w:p>
    <w:p w:rsidR="009F5863" w:rsidRPr="004C0FDB" w:rsidRDefault="009F5863" w:rsidP="009F5863">
      <w:pPr>
        <w:pStyle w:val="ListParagraph"/>
        <w:numPr>
          <w:ilvl w:val="0"/>
          <w:numId w:val="1"/>
        </w:numPr>
        <w:rPr>
          <w:sz w:val="24"/>
        </w:rPr>
      </w:pPr>
      <w:proofErr w:type="spellStart"/>
      <w:r w:rsidRPr="004C0FDB">
        <w:rPr>
          <w:sz w:val="24"/>
        </w:rPr>
        <w:t>Kandeer</w:t>
      </w:r>
      <w:proofErr w:type="spellEnd"/>
      <w:r w:rsidRPr="004C0FDB">
        <w:rPr>
          <w:sz w:val="24"/>
        </w:rPr>
        <w:t xml:space="preserve"> School ‘Green Days’ welfare system data</w:t>
      </w:r>
    </w:p>
    <w:p w:rsidR="009F5863" w:rsidRPr="004C0FDB" w:rsidRDefault="009F5863" w:rsidP="009F5863">
      <w:pPr>
        <w:pStyle w:val="ListParagraph"/>
        <w:numPr>
          <w:ilvl w:val="0"/>
          <w:numId w:val="1"/>
        </w:numPr>
        <w:rPr>
          <w:sz w:val="24"/>
        </w:rPr>
      </w:pPr>
      <w:r w:rsidRPr="004C0FDB">
        <w:rPr>
          <w:sz w:val="24"/>
        </w:rPr>
        <w:t>Transition communication sheet data</w:t>
      </w:r>
    </w:p>
    <w:p w:rsidR="009F5863" w:rsidRPr="004C0FDB" w:rsidRDefault="009F5863" w:rsidP="009F5863">
      <w:pPr>
        <w:pStyle w:val="ListParagraph"/>
        <w:numPr>
          <w:ilvl w:val="0"/>
          <w:numId w:val="1"/>
        </w:numPr>
        <w:rPr>
          <w:sz w:val="24"/>
        </w:rPr>
      </w:pPr>
      <w:r w:rsidRPr="004C0FDB">
        <w:rPr>
          <w:sz w:val="24"/>
        </w:rPr>
        <w:t>Incident reporting data</w:t>
      </w:r>
    </w:p>
    <w:p w:rsidR="009F5863" w:rsidRPr="004C0FDB" w:rsidRDefault="009F5863" w:rsidP="009F5863">
      <w:pPr>
        <w:pStyle w:val="ListParagraph"/>
        <w:numPr>
          <w:ilvl w:val="0"/>
          <w:numId w:val="1"/>
        </w:numPr>
        <w:rPr>
          <w:sz w:val="24"/>
        </w:rPr>
      </w:pPr>
      <w:r w:rsidRPr="004C0FDB">
        <w:rPr>
          <w:sz w:val="24"/>
        </w:rPr>
        <w:lastRenderedPageBreak/>
        <w:t xml:space="preserve">Observations conducted by </w:t>
      </w:r>
      <w:proofErr w:type="spellStart"/>
      <w:r w:rsidRPr="004C0FDB">
        <w:rPr>
          <w:sz w:val="24"/>
        </w:rPr>
        <w:t>Kandeer</w:t>
      </w:r>
      <w:proofErr w:type="spellEnd"/>
      <w:r w:rsidRPr="004C0FDB">
        <w:rPr>
          <w:sz w:val="24"/>
        </w:rPr>
        <w:t xml:space="preserve"> School and Home School staff</w:t>
      </w:r>
    </w:p>
    <w:p w:rsidR="009F5863" w:rsidRPr="004C0FDB" w:rsidRDefault="009F5863" w:rsidP="009F5863">
      <w:pPr>
        <w:pStyle w:val="ListParagraph"/>
        <w:numPr>
          <w:ilvl w:val="0"/>
          <w:numId w:val="1"/>
        </w:numPr>
        <w:rPr>
          <w:sz w:val="24"/>
        </w:rPr>
      </w:pPr>
      <w:r w:rsidRPr="004C0FDB">
        <w:rPr>
          <w:sz w:val="24"/>
        </w:rPr>
        <w:t>Progress towards IEP goals</w:t>
      </w:r>
    </w:p>
    <w:p w:rsidR="009F5863" w:rsidRDefault="009F5863" w:rsidP="009F5863">
      <w:r>
        <w:t xml:space="preserve">For students in Year 9 and 10, alternate transition arrangements </w:t>
      </w:r>
      <w:proofErr w:type="gramStart"/>
      <w:r>
        <w:t>may be sought</w:t>
      </w:r>
      <w:proofErr w:type="gramEnd"/>
      <w:r>
        <w:t xml:space="preserve">. This may include Work Experience or TAFE enrolment, where possible. </w:t>
      </w:r>
    </w:p>
    <w:p w:rsidR="009F5863" w:rsidRDefault="009F5863" w:rsidP="009F5863">
      <w:r w:rsidRPr="005C7BC9">
        <w:rPr>
          <w:b/>
        </w:rPr>
        <w:t>Primary:</w:t>
      </w:r>
      <w:r>
        <w:t xml:space="preserve"> Students initially attend </w:t>
      </w:r>
      <w:proofErr w:type="spellStart"/>
      <w:r>
        <w:t>Kandeer</w:t>
      </w:r>
      <w:proofErr w:type="spellEnd"/>
      <w:r>
        <w:t xml:space="preserve"> School Monday, Tuesday and Thursday. Each Wednesday, students </w:t>
      </w:r>
      <w:proofErr w:type="gramStart"/>
      <w:r>
        <w:t>are supported</w:t>
      </w:r>
      <w:proofErr w:type="gramEnd"/>
      <w:r>
        <w:t xml:space="preserve"> in their Home School</w:t>
      </w:r>
      <w:r w:rsidRPr="00132964">
        <w:t xml:space="preserve"> </w:t>
      </w:r>
      <w:r>
        <w:t xml:space="preserve">by </w:t>
      </w:r>
      <w:proofErr w:type="spellStart"/>
      <w:r>
        <w:t>Kandeer</w:t>
      </w:r>
      <w:proofErr w:type="spellEnd"/>
      <w:r>
        <w:t xml:space="preserve"> School staff. Students attend their Home School on Friday. Additional transition time may be negotiated by staff from both schools in consultation with parents/</w:t>
      </w:r>
      <w:proofErr w:type="spellStart"/>
      <w:r>
        <w:t>carers</w:t>
      </w:r>
      <w:proofErr w:type="spellEnd"/>
      <w:r>
        <w:t xml:space="preserve"> and caseworkers. Decisions regarding additional transition time will be based on: </w:t>
      </w:r>
    </w:p>
    <w:p w:rsidR="009F5863" w:rsidRPr="004C0FDB" w:rsidRDefault="009F5863" w:rsidP="009F5863">
      <w:pPr>
        <w:pStyle w:val="ListParagraph"/>
        <w:numPr>
          <w:ilvl w:val="0"/>
          <w:numId w:val="1"/>
        </w:numPr>
        <w:rPr>
          <w:sz w:val="24"/>
        </w:rPr>
      </w:pPr>
      <w:r w:rsidRPr="004C0FDB">
        <w:rPr>
          <w:sz w:val="24"/>
        </w:rPr>
        <w:t>Attendance data</w:t>
      </w:r>
    </w:p>
    <w:p w:rsidR="009F5863" w:rsidRPr="004C0FDB" w:rsidRDefault="009F5863" w:rsidP="009F5863">
      <w:pPr>
        <w:pStyle w:val="ListParagraph"/>
        <w:numPr>
          <w:ilvl w:val="0"/>
          <w:numId w:val="1"/>
        </w:numPr>
        <w:rPr>
          <w:sz w:val="24"/>
        </w:rPr>
      </w:pPr>
      <w:proofErr w:type="spellStart"/>
      <w:r w:rsidRPr="004C0FDB">
        <w:rPr>
          <w:sz w:val="24"/>
        </w:rPr>
        <w:t>Kandeer</w:t>
      </w:r>
      <w:proofErr w:type="spellEnd"/>
      <w:r w:rsidRPr="004C0FDB">
        <w:rPr>
          <w:sz w:val="24"/>
        </w:rPr>
        <w:t xml:space="preserve"> School ‘Green Days’ welfare system data</w:t>
      </w:r>
    </w:p>
    <w:p w:rsidR="009F5863" w:rsidRPr="004C0FDB" w:rsidRDefault="009F5863" w:rsidP="009F5863">
      <w:pPr>
        <w:pStyle w:val="ListParagraph"/>
        <w:numPr>
          <w:ilvl w:val="0"/>
          <w:numId w:val="1"/>
        </w:numPr>
        <w:rPr>
          <w:sz w:val="24"/>
        </w:rPr>
      </w:pPr>
      <w:r w:rsidRPr="004C0FDB">
        <w:rPr>
          <w:sz w:val="24"/>
        </w:rPr>
        <w:t>Transition communication sheet</w:t>
      </w:r>
    </w:p>
    <w:p w:rsidR="009F5863" w:rsidRPr="004C0FDB" w:rsidRDefault="009F5863" w:rsidP="009F5863">
      <w:pPr>
        <w:pStyle w:val="ListParagraph"/>
        <w:numPr>
          <w:ilvl w:val="0"/>
          <w:numId w:val="1"/>
        </w:numPr>
        <w:rPr>
          <w:sz w:val="24"/>
        </w:rPr>
      </w:pPr>
      <w:r w:rsidRPr="004C0FDB">
        <w:rPr>
          <w:sz w:val="24"/>
        </w:rPr>
        <w:t>Incident reporting data</w:t>
      </w:r>
    </w:p>
    <w:p w:rsidR="009F5863" w:rsidRPr="004C0FDB" w:rsidRDefault="009F5863" w:rsidP="009F5863">
      <w:pPr>
        <w:pStyle w:val="ListParagraph"/>
        <w:numPr>
          <w:ilvl w:val="0"/>
          <w:numId w:val="1"/>
        </w:numPr>
        <w:rPr>
          <w:sz w:val="24"/>
        </w:rPr>
      </w:pPr>
      <w:r w:rsidRPr="004C0FDB">
        <w:rPr>
          <w:sz w:val="24"/>
        </w:rPr>
        <w:t>Communication Book notes</w:t>
      </w:r>
    </w:p>
    <w:p w:rsidR="009F5863" w:rsidRPr="004C0FDB" w:rsidRDefault="009F5863" w:rsidP="009F5863">
      <w:pPr>
        <w:pStyle w:val="ListParagraph"/>
        <w:numPr>
          <w:ilvl w:val="0"/>
          <w:numId w:val="1"/>
        </w:numPr>
        <w:rPr>
          <w:sz w:val="24"/>
        </w:rPr>
      </w:pPr>
      <w:r w:rsidRPr="004C0FDB">
        <w:rPr>
          <w:sz w:val="24"/>
        </w:rPr>
        <w:t xml:space="preserve">Observations conducted by </w:t>
      </w:r>
      <w:proofErr w:type="spellStart"/>
      <w:r w:rsidRPr="004C0FDB">
        <w:rPr>
          <w:sz w:val="24"/>
        </w:rPr>
        <w:t>Kandeer</w:t>
      </w:r>
      <w:proofErr w:type="spellEnd"/>
      <w:r w:rsidRPr="004C0FDB">
        <w:rPr>
          <w:sz w:val="24"/>
        </w:rPr>
        <w:t xml:space="preserve"> School and Home School staff</w:t>
      </w:r>
    </w:p>
    <w:p w:rsidR="009F5863" w:rsidRPr="00210285" w:rsidRDefault="009F5863" w:rsidP="009F5863">
      <w:pPr>
        <w:pStyle w:val="ListParagraph"/>
        <w:numPr>
          <w:ilvl w:val="0"/>
          <w:numId w:val="1"/>
        </w:numPr>
        <w:rPr>
          <w:sz w:val="24"/>
        </w:rPr>
      </w:pPr>
      <w:r w:rsidRPr="004C0FDB">
        <w:rPr>
          <w:sz w:val="24"/>
        </w:rPr>
        <w:t>Progress towards IEP goals</w:t>
      </w:r>
    </w:p>
    <w:p w:rsidR="009F5863" w:rsidRPr="00063036" w:rsidRDefault="009F5863" w:rsidP="009F5863">
      <w:pPr>
        <w:rPr>
          <w:b/>
          <w:u w:val="single"/>
        </w:rPr>
      </w:pPr>
      <w:r w:rsidRPr="00063036">
        <w:rPr>
          <w:b/>
          <w:u w:val="single"/>
        </w:rPr>
        <w:t>Support arrangements</w:t>
      </w:r>
    </w:p>
    <w:p w:rsidR="009F5863" w:rsidRDefault="009F5863" w:rsidP="009F5863">
      <w:r>
        <w:t>High Schools</w:t>
      </w:r>
    </w:p>
    <w:p w:rsidR="009F5863" w:rsidRPr="004C0FDB" w:rsidRDefault="009F5863" w:rsidP="009F5863">
      <w:pPr>
        <w:pStyle w:val="ListParagraph"/>
        <w:numPr>
          <w:ilvl w:val="0"/>
          <w:numId w:val="2"/>
        </w:numPr>
        <w:rPr>
          <w:sz w:val="24"/>
        </w:rPr>
      </w:pPr>
      <w:r w:rsidRPr="004C0FDB">
        <w:rPr>
          <w:sz w:val="24"/>
        </w:rPr>
        <w:t xml:space="preserve">All schools who have a student attending </w:t>
      </w:r>
      <w:proofErr w:type="spellStart"/>
      <w:r w:rsidRPr="004C0FDB">
        <w:rPr>
          <w:sz w:val="24"/>
        </w:rPr>
        <w:t>Kandeer</w:t>
      </w:r>
      <w:proofErr w:type="spellEnd"/>
      <w:r w:rsidRPr="004C0FDB">
        <w:rPr>
          <w:sz w:val="24"/>
        </w:rPr>
        <w:t xml:space="preserve"> School will have a minimum of one staff member (teacher or SLSO) to provide support on Wednesdays. Where schools have multiple students attending </w:t>
      </w:r>
      <w:proofErr w:type="spellStart"/>
      <w:r w:rsidRPr="004C0FDB">
        <w:rPr>
          <w:sz w:val="24"/>
        </w:rPr>
        <w:t>Kandeer</w:t>
      </w:r>
      <w:proofErr w:type="spellEnd"/>
      <w:r w:rsidRPr="004C0FDB">
        <w:rPr>
          <w:sz w:val="24"/>
        </w:rPr>
        <w:t xml:space="preserve">, additional staff </w:t>
      </w:r>
      <w:proofErr w:type="gramStart"/>
      <w:r w:rsidRPr="004C0FDB">
        <w:rPr>
          <w:sz w:val="24"/>
        </w:rPr>
        <w:t>may be allocated</w:t>
      </w:r>
      <w:proofErr w:type="gramEnd"/>
      <w:r w:rsidRPr="004C0FDB">
        <w:rPr>
          <w:sz w:val="24"/>
        </w:rPr>
        <w:t xml:space="preserve"> depending on availability. </w:t>
      </w:r>
    </w:p>
    <w:p w:rsidR="009F5863" w:rsidRDefault="009F5863" w:rsidP="009F5863">
      <w:r>
        <w:t>Primary Schools</w:t>
      </w:r>
    </w:p>
    <w:p w:rsidR="004C0FDB" w:rsidRPr="00210285" w:rsidRDefault="009F5863" w:rsidP="009F5863">
      <w:pPr>
        <w:pStyle w:val="ListParagraph"/>
        <w:numPr>
          <w:ilvl w:val="0"/>
          <w:numId w:val="2"/>
        </w:numPr>
        <w:rPr>
          <w:sz w:val="24"/>
        </w:rPr>
      </w:pPr>
      <w:r w:rsidRPr="004C0FDB">
        <w:rPr>
          <w:sz w:val="24"/>
        </w:rPr>
        <w:t xml:space="preserve">Primary Schools who have a student attending </w:t>
      </w:r>
      <w:proofErr w:type="spellStart"/>
      <w:r w:rsidRPr="004C0FDB">
        <w:rPr>
          <w:sz w:val="24"/>
        </w:rPr>
        <w:t>Kandeer</w:t>
      </w:r>
      <w:proofErr w:type="spellEnd"/>
      <w:r w:rsidRPr="004C0FDB">
        <w:rPr>
          <w:sz w:val="24"/>
        </w:rPr>
        <w:t xml:space="preserve"> School will be supported by a </w:t>
      </w:r>
      <w:proofErr w:type="spellStart"/>
      <w:r w:rsidRPr="004C0FDB">
        <w:rPr>
          <w:sz w:val="24"/>
        </w:rPr>
        <w:t>Kandeer</w:t>
      </w:r>
      <w:proofErr w:type="spellEnd"/>
      <w:r w:rsidRPr="004C0FDB">
        <w:rPr>
          <w:sz w:val="24"/>
        </w:rPr>
        <w:t xml:space="preserve"> staff member (Teacher or SLSO) a minimum of three times per term (this will be decided and communicated as early in the term as possible).</w:t>
      </w:r>
    </w:p>
    <w:p w:rsidR="009F5863" w:rsidRPr="00063036" w:rsidRDefault="009F5863" w:rsidP="009F5863">
      <w:pPr>
        <w:rPr>
          <w:b/>
          <w:u w:val="single"/>
        </w:rPr>
      </w:pPr>
      <w:r w:rsidRPr="00063036">
        <w:rPr>
          <w:b/>
          <w:u w:val="single"/>
        </w:rPr>
        <w:t>Roles and Responsibilities</w:t>
      </w:r>
    </w:p>
    <w:p w:rsidR="009F5863" w:rsidRPr="00705B7C" w:rsidRDefault="009F5863" w:rsidP="009F5863">
      <w:pPr>
        <w:rPr>
          <w:b/>
          <w:i/>
        </w:rPr>
      </w:pPr>
      <w:proofErr w:type="spellStart"/>
      <w:r w:rsidRPr="00705B7C">
        <w:rPr>
          <w:b/>
          <w:i/>
        </w:rPr>
        <w:t>Kandeer</w:t>
      </w:r>
      <w:proofErr w:type="spellEnd"/>
      <w:r w:rsidRPr="00705B7C">
        <w:rPr>
          <w:b/>
          <w:i/>
        </w:rPr>
        <w:t xml:space="preserve"> Teachers</w:t>
      </w:r>
    </w:p>
    <w:p w:rsidR="009F5863" w:rsidRPr="004C0FDB" w:rsidRDefault="009F5863" w:rsidP="009F586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C0FDB">
        <w:rPr>
          <w:sz w:val="24"/>
          <w:szCs w:val="24"/>
        </w:rPr>
        <w:t xml:space="preserve">Sign the </w:t>
      </w:r>
      <w:proofErr w:type="gramStart"/>
      <w:r w:rsidRPr="004C0FDB">
        <w:rPr>
          <w:sz w:val="24"/>
          <w:szCs w:val="24"/>
        </w:rPr>
        <w:t>Visitor’s</w:t>
      </w:r>
      <w:proofErr w:type="gramEnd"/>
      <w:r w:rsidRPr="004C0FDB">
        <w:rPr>
          <w:sz w:val="24"/>
          <w:szCs w:val="24"/>
        </w:rPr>
        <w:t xml:space="preserve"> Book and make contact with the relevant Home School personnel (Principal, Executive, </w:t>
      </w:r>
      <w:proofErr w:type="spellStart"/>
      <w:r w:rsidRPr="004C0FDB">
        <w:rPr>
          <w:sz w:val="24"/>
          <w:szCs w:val="24"/>
        </w:rPr>
        <w:t>LaST</w:t>
      </w:r>
      <w:proofErr w:type="spellEnd"/>
      <w:r w:rsidRPr="004C0FDB">
        <w:rPr>
          <w:sz w:val="24"/>
          <w:szCs w:val="24"/>
        </w:rPr>
        <w:t>, Class Teacher).</w:t>
      </w:r>
    </w:p>
    <w:p w:rsidR="009F5863" w:rsidRPr="004C0FDB" w:rsidRDefault="009F5863" w:rsidP="009F586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C0FDB">
        <w:rPr>
          <w:sz w:val="24"/>
          <w:szCs w:val="24"/>
        </w:rPr>
        <w:t xml:space="preserve">Collaboratively develop timetable of support and prioritise areas of need, e.g. specific </w:t>
      </w:r>
      <w:proofErr w:type="gramStart"/>
      <w:r w:rsidRPr="004C0FDB">
        <w:rPr>
          <w:sz w:val="24"/>
          <w:szCs w:val="24"/>
        </w:rPr>
        <w:t>subjects</w:t>
      </w:r>
      <w:proofErr w:type="gramEnd"/>
      <w:r w:rsidRPr="004C0FDB">
        <w:rPr>
          <w:sz w:val="24"/>
          <w:szCs w:val="24"/>
        </w:rPr>
        <w:t>, playground, etc.</w:t>
      </w:r>
    </w:p>
    <w:p w:rsidR="009F5863" w:rsidRPr="004C0FDB" w:rsidRDefault="009F5863" w:rsidP="009F586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C0FDB">
        <w:rPr>
          <w:sz w:val="24"/>
          <w:szCs w:val="24"/>
        </w:rPr>
        <w:t>Briefly talk to Home School Class Teacher about academic and behaviour progress of student.</w:t>
      </w:r>
    </w:p>
    <w:p w:rsidR="009F5863" w:rsidRPr="004C0FDB" w:rsidRDefault="009F5863" w:rsidP="009F586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C0FDB">
        <w:rPr>
          <w:sz w:val="24"/>
          <w:szCs w:val="24"/>
        </w:rPr>
        <w:t>Observe student.</w:t>
      </w:r>
    </w:p>
    <w:p w:rsidR="009F5863" w:rsidRPr="004C0FDB" w:rsidRDefault="009F5863" w:rsidP="009F586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C0FDB">
        <w:rPr>
          <w:sz w:val="24"/>
          <w:szCs w:val="24"/>
        </w:rPr>
        <w:lastRenderedPageBreak/>
        <w:t>Support student in class.</w:t>
      </w:r>
    </w:p>
    <w:p w:rsidR="009F5863" w:rsidRPr="004C0FDB" w:rsidRDefault="009F5863" w:rsidP="009F586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C0FDB">
        <w:rPr>
          <w:sz w:val="24"/>
          <w:szCs w:val="24"/>
        </w:rPr>
        <w:t>Withdraw student from class to work individually.</w:t>
      </w:r>
    </w:p>
    <w:p w:rsidR="009F5863" w:rsidRPr="004C0FDB" w:rsidRDefault="009F5863" w:rsidP="009F586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C0FDB">
        <w:rPr>
          <w:sz w:val="24"/>
          <w:szCs w:val="24"/>
        </w:rPr>
        <w:t>Provide behaviour management strategies where required.</w:t>
      </w:r>
    </w:p>
    <w:p w:rsidR="009F5863" w:rsidRPr="004C0FDB" w:rsidRDefault="009F5863" w:rsidP="009F586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C0FDB">
        <w:rPr>
          <w:sz w:val="24"/>
          <w:szCs w:val="24"/>
        </w:rPr>
        <w:t>Provide assistance with differentiation of tasks.</w:t>
      </w:r>
    </w:p>
    <w:p w:rsidR="009F5863" w:rsidRPr="004C0FDB" w:rsidRDefault="009F5863" w:rsidP="009F586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C0FDB">
        <w:rPr>
          <w:sz w:val="24"/>
          <w:szCs w:val="24"/>
        </w:rPr>
        <w:t>Prompt student to use transition communication sheet.</w:t>
      </w:r>
    </w:p>
    <w:p w:rsidR="009F5863" w:rsidRPr="004C0FDB" w:rsidRDefault="009F5863" w:rsidP="009F586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C0FDB">
        <w:rPr>
          <w:sz w:val="24"/>
          <w:szCs w:val="24"/>
        </w:rPr>
        <w:t>In a crisis, follow the direction of Home School Personnel.</w:t>
      </w:r>
    </w:p>
    <w:p w:rsidR="009F5863" w:rsidRPr="004C0FDB" w:rsidRDefault="009F5863" w:rsidP="009F586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C0FDB">
        <w:rPr>
          <w:sz w:val="24"/>
          <w:szCs w:val="24"/>
        </w:rPr>
        <w:t xml:space="preserve">Where </w:t>
      </w:r>
      <w:proofErr w:type="spellStart"/>
      <w:r w:rsidRPr="004C0FDB">
        <w:rPr>
          <w:sz w:val="24"/>
          <w:szCs w:val="24"/>
        </w:rPr>
        <w:t>Kandeer</w:t>
      </w:r>
      <w:proofErr w:type="spellEnd"/>
      <w:r w:rsidRPr="004C0FDB">
        <w:rPr>
          <w:sz w:val="24"/>
          <w:szCs w:val="24"/>
        </w:rPr>
        <w:t xml:space="preserve"> Students are not in attendance, additional duties </w:t>
      </w:r>
      <w:proofErr w:type="gramStart"/>
      <w:r w:rsidRPr="004C0FDB">
        <w:rPr>
          <w:sz w:val="24"/>
          <w:szCs w:val="24"/>
        </w:rPr>
        <w:t>will be negotiated</w:t>
      </w:r>
      <w:proofErr w:type="gramEnd"/>
      <w:r w:rsidRPr="004C0FDB">
        <w:rPr>
          <w:sz w:val="24"/>
          <w:szCs w:val="24"/>
        </w:rPr>
        <w:t xml:space="preserve"> with Home School Staff. These may </w:t>
      </w:r>
      <w:proofErr w:type="gramStart"/>
      <w:r w:rsidRPr="004C0FDB">
        <w:rPr>
          <w:sz w:val="24"/>
          <w:szCs w:val="24"/>
        </w:rPr>
        <w:t>include:</w:t>
      </w:r>
      <w:proofErr w:type="gramEnd"/>
      <w:r w:rsidRPr="004C0FDB">
        <w:rPr>
          <w:sz w:val="24"/>
          <w:szCs w:val="24"/>
        </w:rPr>
        <w:t xml:space="preserve"> supporting or observing identified students, providing behaviour support strategies or assisting with updating Behaviour Support Plans.</w:t>
      </w:r>
    </w:p>
    <w:p w:rsidR="009F5863" w:rsidRPr="004C0FDB" w:rsidRDefault="009F5863" w:rsidP="009F5863">
      <w:pPr>
        <w:rPr>
          <w:b/>
          <w:i/>
          <w:szCs w:val="24"/>
        </w:rPr>
      </w:pPr>
      <w:proofErr w:type="spellStart"/>
      <w:r w:rsidRPr="004C0FDB">
        <w:rPr>
          <w:b/>
          <w:i/>
          <w:szCs w:val="24"/>
        </w:rPr>
        <w:t>Kandeer</w:t>
      </w:r>
      <w:proofErr w:type="spellEnd"/>
      <w:r w:rsidRPr="004C0FDB">
        <w:rPr>
          <w:b/>
          <w:i/>
          <w:szCs w:val="24"/>
        </w:rPr>
        <w:t xml:space="preserve"> SLSOs</w:t>
      </w:r>
    </w:p>
    <w:p w:rsidR="009F5863" w:rsidRPr="004C0FDB" w:rsidRDefault="009F5863" w:rsidP="009F586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4C0FDB">
        <w:rPr>
          <w:sz w:val="24"/>
          <w:szCs w:val="24"/>
        </w:rPr>
        <w:t xml:space="preserve">Sign the visitor’s book and make contact with the relevant Home School personnel (Principal, Executive, </w:t>
      </w:r>
      <w:proofErr w:type="spellStart"/>
      <w:r w:rsidRPr="004C0FDB">
        <w:rPr>
          <w:sz w:val="24"/>
          <w:szCs w:val="24"/>
        </w:rPr>
        <w:t>LaST</w:t>
      </w:r>
      <w:proofErr w:type="spellEnd"/>
      <w:r w:rsidRPr="004C0FDB">
        <w:rPr>
          <w:sz w:val="24"/>
          <w:szCs w:val="24"/>
        </w:rPr>
        <w:t>, Class Teacher).</w:t>
      </w:r>
    </w:p>
    <w:p w:rsidR="009F5863" w:rsidRPr="004C0FDB" w:rsidRDefault="009F5863" w:rsidP="009F586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4C0FDB">
        <w:rPr>
          <w:sz w:val="24"/>
          <w:szCs w:val="24"/>
        </w:rPr>
        <w:t>Briefly talk to Home School Class Teacher about academic and behaviour progress of student.</w:t>
      </w:r>
    </w:p>
    <w:p w:rsidR="009F5863" w:rsidRPr="004C0FDB" w:rsidRDefault="009F5863" w:rsidP="009F586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4C0FDB">
        <w:rPr>
          <w:sz w:val="24"/>
          <w:szCs w:val="24"/>
        </w:rPr>
        <w:t>Discuss their role and responsibilities with Class Teacher.</w:t>
      </w:r>
    </w:p>
    <w:p w:rsidR="009F5863" w:rsidRPr="004C0FDB" w:rsidRDefault="009F5863" w:rsidP="009F586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4C0FDB">
        <w:rPr>
          <w:sz w:val="24"/>
          <w:szCs w:val="24"/>
        </w:rPr>
        <w:t>Observe student.</w:t>
      </w:r>
    </w:p>
    <w:p w:rsidR="009F5863" w:rsidRPr="004C0FDB" w:rsidRDefault="009F5863" w:rsidP="009F586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4C0FDB">
        <w:rPr>
          <w:sz w:val="24"/>
          <w:szCs w:val="24"/>
        </w:rPr>
        <w:t>Provide behaviour management strategies as required.</w:t>
      </w:r>
    </w:p>
    <w:p w:rsidR="009F5863" w:rsidRPr="004C0FDB" w:rsidRDefault="009F5863" w:rsidP="009F586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4C0FDB">
        <w:rPr>
          <w:sz w:val="24"/>
          <w:szCs w:val="24"/>
        </w:rPr>
        <w:t>Support student 1:1 in class or float within the class as per home school requirements.</w:t>
      </w:r>
    </w:p>
    <w:p w:rsidR="009F5863" w:rsidRPr="004C0FDB" w:rsidRDefault="009F5863" w:rsidP="009F586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4C0FDB">
        <w:rPr>
          <w:sz w:val="24"/>
          <w:szCs w:val="24"/>
        </w:rPr>
        <w:t>Prompt student to use transition communication sheet.</w:t>
      </w:r>
    </w:p>
    <w:p w:rsidR="009F5863" w:rsidRPr="004C0FDB" w:rsidRDefault="009F5863" w:rsidP="009F586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4C0FDB">
        <w:rPr>
          <w:sz w:val="24"/>
          <w:szCs w:val="24"/>
        </w:rPr>
        <w:t>Support student in playground (if playground support is required, arrangements need to be made by Home School Contact to allow break time for SLSO).</w:t>
      </w:r>
    </w:p>
    <w:p w:rsidR="009F5863" w:rsidRPr="004C0FDB" w:rsidRDefault="009F5863" w:rsidP="009F586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4C0FDB">
        <w:rPr>
          <w:sz w:val="24"/>
          <w:szCs w:val="24"/>
        </w:rPr>
        <w:t>In a crisis, follow the direction of Home School Personnel.</w:t>
      </w:r>
    </w:p>
    <w:p w:rsidR="009F5863" w:rsidRPr="004C0FDB" w:rsidRDefault="009F5863" w:rsidP="009F5863">
      <w:pPr>
        <w:pStyle w:val="ListParagraph"/>
        <w:numPr>
          <w:ilvl w:val="0"/>
          <w:numId w:val="4"/>
        </w:numPr>
        <w:rPr>
          <w:sz w:val="24"/>
          <w:szCs w:val="24"/>
        </w:rPr>
      </w:pPr>
      <w:proofErr w:type="spellStart"/>
      <w:r w:rsidRPr="004C0FDB">
        <w:rPr>
          <w:sz w:val="24"/>
          <w:szCs w:val="24"/>
        </w:rPr>
        <w:t>Kandeer</w:t>
      </w:r>
      <w:proofErr w:type="spellEnd"/>
      <w:r w:rsidRPr="004C0FDB">
        <w:rPr>
          <w:sz w:val="24"/>
          <w:szCs w:val="24"/>
        </w:rPr>
        <w:t xml:space="preserve"> School SLSOs are </w:t>
      </w:r>
      <w:r w:rsidRPr="004C0FDB">
        <w:rPr>
          <w:b/>
          <w:sz w:val="24"/>
          <w:szCs w:val="24"/>
          <w:u w:val="single"/>
        </w:rPr>
        <w:t>not</w:t>
      </w:r>
      <w:r w:rsidRPr="004C0FDB">
        <w:rPr>
          <w:sz w:val="24"/>
          <w:szCs w:val="24"/>
        </w:rPr>
        <w:t xml:space="preserve"> responsible for providing work for students or withdrawing students from class for individual support. </w:t>
      </w:r>
    </w:p>
    <w:p w:rsidR="004C0FDB" w:rsidRPr="00210285" w:rsidRDefault="009F5863" w:rsidP="009F5863">
      <w:pPr>
        <w:pStyle w:val="ListParagraph"/>
        <w:numPr>
          <w:ilvl w:val="0"/>
          <w:numId w:val="4"/>
        </w:numPr>
        <w:rPr>
          <w:rFonts w:ascii="Arial" w:hAnsi="Arial" w:cs="Arial"/>
          <w:color w:val="000000"/>
          <w:sz w:val="24"/>
          <w:szCs w:val="24"/>
        </w:rPr>
      </w:pPr>
      <w:r w:rsidRPr="004C0FDB">
        <w:rPr>
          <w:sz w:val="24"/>
          <w:szCs w:val="24"/>
        </w:rPr>
        <w:t xml:space="preserve">Where </w:t>
      </w:r>
      <w:proofErr w:type="spellStart"/>
      <w:r w:rsidRPr="004C0FDB">
        <w:rPr>
          <w:sz w:val="24"/>
          <w:szCs w:val="24"/>
        </w:rPr>
        <w:t>Kandeer</w:t>
      </w:r>
      <w:proofErr w:type="spellEnd"/>
      <w:r w:rsidRPr="004C0FDB">
        <w:rPr>
          <w:sz w:val="24"/>
          <w:szCs w:val="24"/>
        </w:rPr>
        <w:t xml:space="preserve"> Students are not in attendance, additional duties </w:t>
      </w:r>
      <w:proofErr w:type="gramStart"/>
      <w:r w:rsidRPr="004C0FDB">
        <w:rPr>
          <w:sz w:val="24"/>
          <w:szCs w:val="24"/>
        </w:rPr>
        <w:t>should be negotiated</w:t>
      </w:r>
      <w:proofErr w:type="gramEnd"/>
      <w:r w:rsidRPr="004C0FDB">
        <w:rPr>
          <w:sz w:val="24"/>
          <w:szCs w:val="24"/>
        </w:rPr>
        <w:t xml:space="preserve"> with Home School Staff. This may include supporting or observing identified students or floating in designated classes. </w:t>
      </w:r>
    </w:p>
    <w:p w:rsidR="009F5863" w:rsidRPr="004C0FDB" w:rsidRDefault="009F5863" w:rsidP="009F5863">
      <w:pPr>
        <w:rPr>
          <w:b/>
          <w:i/>
          <w:szCs w:val="24"/>
        </w:rPr>
      </w:pPr>
      <w:r w:rsidRPr="004C0FDB">
        <w:rPr>
          <w:b/>
          <w:i/>
          <w:szCs w:val="24"/>
        </w:rPr>
        <w:t>Home School Staff</w:t>
      </w:r>
    </w:p>
    <w:p w:rsidR="009F5863" w:rsidRPr="004C0FDB" w:rsidRDefault="009F5863" w:rsidP="009F586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C0FDB">
        <w:rPr>
          <w:sz w:val="24"/>
          <w:szCs w:val="24"/>
        </w:rPr>
        <w:t xml:space="preserve">Assist with determining timetable of support for </w:t>
      </w:r>
      <w:proofErr w:type="spellStart"/>
      <w:r w:rsidRPr="004C0FDB">
        <w:rPr>
          <w:sz w:val="24"/>
          <w:szCs w:val="24"/>
        </w:rPr>
        <w:t>Kandeer</w:t>
      </w:r>
      <w:proofErr w:type="spellEnd"/>
      <w:r w:rsidRPr="004C0FDB">
        <w:rPr>
          <w:sz w:val="24"/>
          <w:szCs w:val="24"/>
        </w:rPr>
        <w:t xml:space="preserve"> students (if playground support is required, arrangements need to be made to allow break time for SLSOs).</w:t>
      </w:r>
    </w:p>
    <w:p w:rsidR="009F5863" w:rsidRPr="004C0FDB" w:rsidRDefault="009F5863" w:rsidP="009F586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C0FDB">
        <w:rPr>
          <w:sz w:val="24"/>
          <w:szCs w:val="24"/>
        </w:rPr>
        <w:t xml:space="preserve">Identify withdrawal space for </w:t>
      </w:r>
      <w:proofErr w:type="spellStart"/>
      <w:r w:rsidRPr="004C0FDB">
        <w:rPr>
          <w:sz w:val="24"/>
          <w:szCs w:val="24"/>
        </w:rPr>
        <w:t>Kandeer</w:t>
      </w:r>
      <w:proofErr w:type="spellEnd"/>
      <w:r w:rsidRPr="004C0FDB">
        <w:rPr>
          <w:sz w:val="24"/>
          <w:szCs w:val="24"/>
        </w:rPr>
        <w:t xml:space="preserve"> teachers to use.</w:t>
      </w:r>
    </w:p>
    <w:p w:rsidR="009F5863" w:rsidRPr="004C0FDB" w:rsidRDefault="009F5863" w:rsidP="009F586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C0FDB">
        <w:rPr>
          <w:sz w:val="24"/>
          <w:szCs w:val="24"/>
        </w:rPr>
        <w:t xml:space="preserve">Support the concept of collaborative consultation with parents/carers and </w:t>
      </w:r>
      <w:proofErr w:type="spellStart"/>
      <w:r w:rsidRPr="004C0FDB">
        <w:rPr>
          <w:sz w:val="24"/>
          <w:szCs w:val="24"/>
        </w:rPr>
        <w:t>Kandeer</w:t>
      </w:r>
      <w:proofErr w:type="spellEnd"/>
      <w:r w:rsidRPr="004C0FDB">
        <w:rPr>
          <w:sz w:val="24"/>
          <w:szCs w:val="24"/>
        </w:rPr>
        <w:t xml:space="preserve"> School personnel in setting goals for the student.</w:t>
      </w:r>
    </w:p>
    <w:p w:rsidR="009F5863" w:rsidRPr="004C0FDB" w:rsidRDefault="009F5863" w:rsidP="009F586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C0FDB">
        <w:rPr>
          <w:sz w:val="24"/>
          <w:szCs w:val="24"/>
        </w:rPr>
        <w:t xml:space="preserve">Assist </w:t>
      </w:r>
      <w:proofErr w:type="spellStart"/>
      <w:r w:rsidRPr="004C0FDB">
        <w:rPr>
          <w:sz w:val="24"/>
          <w:szCs w:val="24"/>
        </w:rPr>
        <w:t>Kandeer</w:t>
      </w:r>
      <w:proofErr w:type="spellEnd"/>
      <w:r w:rsidRPr="004C0FDB">
        <w:rPr>
          <w:sz w:val="24"/>
          <w:szCs w:val="24"/>
        </w:rPr>
        <w:t xml:space="preserve"> School personnel in gathering information to evaluate student’s behaviour and academic progress.</w:t>
      </w:r>
    </w:p>
    <w:p w:rsidR="009F5863" w:rsidRPr="004C0FDB" w:rsidRDefault="009F5863" w:rsidP="009F586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C0FDB">
        <w:rPr>
          <w:sz w:val="24"/>
          <w:szCs w:val="24"/>
        </w:rPr>
        <w:t xml:space="preserve">Provide behaviour observations via communication with </w:t>
      </w:r>
      <w:proofErr w:type="spellStart"/>
      <w:r w:rsidRPr="004C0FDB">
        <w:rPr>
          <w:sz w:val="24"/>
          <w:szCs w:val="24"/>
        </w:rPr>
        <w:t>Kandeer</w:t>
      </w:r>
      <w:proofErr w:type="spellEnd"/>
      <w:r w:rsidRPr="004C0FDB">
        <w:rPr>
          <w:sz w:val="24"/>
          <w:szCs w:val="24"/>
        </w:rPr>
        <w:t xml:space="preserve"> School staff.</w:t>
      </w:r>
    </w:p>
    <w:p w:rsidR="009F5863" w:rsidRPr="004C0FDB" w:rsidRDefault="009F5863" w:rsidP="009F586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C0FDB">
        <w:rPr>
          <w:sz w:val="24"/>
          <w:szCs w:val="24"/>
        </w:rPr>
        <w:t>Share relevant information regarding the student, including upcoming events and excursions.</w:t>
      </w:r>
    </w:p>
    <w:p w:rsidR="009F5863" w:rsidRPr="004C0FDB" w:rsidRDefault="009F5863" w:rsidP="009F586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C0FDB">
        <w:rPr>
          <w:sz w:val="24"/>
          <w:szCs w:val="24"/>
        </w:rPr>
        <w:lastRenderedPageBreak/>
        <w:t xml:space="preserve">Monitor attendance of </w:t>
      </w:r>
      <w:proofErr w:type="spellStart"/>
      <w:r w:rsidRPr="004C0FDB">
        <w:rPr>
          <w:sz w:val="24"/>
          <w:szCs w:val="24"/>
        </w:rPr>
        <w:t>Kandeer</w:t>
      </w:r>
      <w:proofErr w:type="spellEnd"/>
      <w:r w:rsidRPr="004C0FDB">
        <w:rPr>
          <w:sz w:val="24"/>
          <w:szCs w:val="24"/>
        </w:rPr>
        <w:t xml:space="preserve"> students who participate in unsupported transition.</w:t>
      </w:r>
    </w:p>
    <w:p w:rsidR="009F5863" w:rsidRPr="004C0FDB" w:rsidRDefault="009F5863" w:rsidP="009F586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C0FDB">
        <w:rPr>
          <w:sz w:val="24"/>
          <w:szCs w:val="24"/>
        </w:rPr>
        <w:t xml:space="preserve">Welcome </w:t>
      </w:r>
      <w:proofErr w:type="spellStart"/>
      <w:r w:rsidRPr="004C0FDB">
        <w:rPr>
          <w:sz w:val="24"/>
          <w:szCs w:val="24"/>
        </w:rPr>
        <w:t>Kandeer</w:t>
      </w:r>
      <w:proofErr w:type="spellEnd"/>
      <w:r w:rsidRPr="004C0FDB">
        <w:rPr>
          <w:sz w:val="24"/>
          <w:szCs w:val="24"/>
        </w:rPr>
        <w:t xml:space="preserve"> School staff into their schools to support </w:t>
      </w:r>
      <w:proofErr w:type="gramStart"/>
      <w:r w:rsidRPr="004C0FDB">
        <w:rPr>
          <w:sz w:val="24"/>
          <w:szCs w:val="24"/>
        </w:rPr>
        <w:t>students .</w:t>
      </w:r>
      <w:proofErr w:type="gramEnd"/>
    </w:p>
    <w:p w:rsidR="009F5863" w:rsidRPr="004C0FDB" w:rsidRDefault="009F5863" w:rsidP="009F586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C0FDB">
        <w:rPr>
          <w:sz w:val="24"/>
          <w:szCs w:val="24"/>
        </w:rPr>
        <w:t xml:space="preserve">Visit student at </w:t>
      </w:r>
      <w:proofErr w:type="spellStart"/>
      <w:r w:rsidRPr="004C0FDB">
        <w:rPr>
          <w:sz w:val="24"/>
          <w:szCs w:val="24"/>
        </w:rPr>
        <w:t>Kandeer</w:t>
      </w:r>
      <w:proofErr w:type="spellEnd"/>
      <w:r w:rsidRPr="004C0FDB">
        <w:rPr>
          <w:sz w:val="24"/>
          <w:szCs w:val="24"/>
        </w:rPr>
        <w:t xml:space="preserve"> School at least once a semester.</w:t>
      </w:r>
    </w:p>
    <w:p w:rsidR="007C6CA9" w:rsidRPr="004C0FDB" w:rsidRDefault="007C6CA9" w:rsidP="009F5863">
      <w:pPr>
        <w:rPr>
          <w:szCs w:val="24"/>
        </w:rPr>
      </w:pPr>
    </w:p>
    <w:p w:rsidR="009F5863" w:rsidRPr="004C0FDB" w:rsidRDefault="009F5863" w:rsidP="009F5863">
      <w:pPr>
        <w:rPr>
          <w:szCs w:val="24"/>
        </w:rPr>
      </w:pPr>
      <w:r w:rsidRPr="004C0FDB">
        <w:rPr>
          <w:b/>
          <w:i/>
          <w:szCs w:val="24"/>
        </w:rPr>
        <w:t>Date of Policy:</w:t>
      </w:r>
      <w:r w:rsidRPr="004C0FDB">
        <w:rPr>
          <w:szCs w:val="24"/>
        </w:rPr>
        <w:t xml:space="preserve"> </w:t>
      </w:r>
      <w:r w:rsidR="007C6CA9" w:rsidRPr="004C0FDB">
        <w:rPr>
          <w:szCs w:val="24"/>
        </w:rPr>
        <w:t>March</w:t>
      </w:r>
      <w:r w:rsidRPr="004C0FDB">
        <w:rPr>
          <w:szCs w:val="24"/>
        </w:rPr>
        <w:t xml:space="preserve"> 2018</w:t>
      </w:r>
    </w:p>
    <w:p w:rsidR="007C6CA9" w:rsidRPr="004C0FDB" w:rsidRDefault="007C6CA9" w:rsidP="009F5863">
      <w:pPr>
        <w:rPr>
          <w:szCs w:val="24"/>
        </w:rPr>
      </w:pPr>
      <w:r w:rsidRPr="004C0FDB">
        <w:rPr>
          <w:b/>
          <w:i/>
          <w:szCs w:val="24"/>
        </w:rPr>
        <w:t>Review Date:</w:t>
      </w:r>
      <w:r w:rsidRPr="004C0FDB">
        <w:rPr>
          <w:szCs w:val="24"/>
        </w:rPr>
        <w:t xml:space="preserve"> February 2019</w:t>
      </w:r>
    </w:p>
    <w:p w:rsidR="009F5863" w:rsidRPr="004C0FDB" w:rsidRDefault="009F5863" w:rsidP="009F5863">
      <w:pPr>
        <w:rPr>
          <w:szCs w:val="24"/>
        </w:rPr>
      </w:pPr>
    </w:p>
    <w:sectPr w:rsidR="009F5863" w:rsidRPr="004C0FDB" w:rsidSect="00115663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720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DBD" w:rsidRDefault="001D0DBD">
      <w:pPr>
        <w:spacing w:after="0" w:line="240" w:lineRule="auto"/>
      </w:pPr>
      <w:r>
        <w:separator/>
      </w:r>
    </w:p>
  </w:endnote>
  <w:endnote w:type="continuationSeparator" w:id="0">
    <w:p w:rsidR="001D0DBD" w:rsidRDefault="001D0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  <w:lang w:val="en-AU" w:eastAsia="en-AU"/>
            </w:rPr>
            <w:drawing>
              <wp:inline distT="0" distB="0" distL="0" distR="0" wp14:anchorId="40EDDCBE" wp14:editId="003A3C78">
                <wp:extent cx="7879703" cy="899509"/>
                <wp:effectExtent l="0" t="0" r="0" b="0"/>
                <wp:docPr id="25" name="Picture 2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Footer"/>
            <w:spacing w:after="0"/>
          </w:pPr>
          <w:r>
            <w:rPr>
              <w:noProof/>
              <w:lang w:val="en-AU" w:eastAsia="en-AU"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23" name="Picture 23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DBD" w:rsidRDefault="001D0DBD">
      <w:pPr>
        <w:spacing w:after="0" w:line="240" w:lineRule="auto"/>
      </w:pPr>
      <w:r>
        <w:separator/>
      </w:r>
    </w:p>
  </w:footnote>
  <w:footnote w:type="continuationSeparator" w:id="0">
    <w:p w:rsidR="001D0DBD" w:rsidRDefault="001D0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Header"/>
          </w:pPr>
          <w:r>
            <w:rPr>
              <w:noProof/>
              <w:lang w:val="en-AU" w:eastAsia="en-AU"/>
            </w:rPr>
            <w:drawing>
              <wp:inline distT="0" distB="0" distL="0" distR="0" wp14:anchorId="48E09B68" wp14:editId="6BB6B2DB">
                <wp:extent cx="7797114" cy="949420"/>
                <wp:effectExtent l="0" t="0" r="0" b="3175"/>
                <wp:docPr id="22" name="Picture 22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C7C69"/>
    <w:multiLevelType w:val="hybridMultilevel"/>
    <w:tmpl w:val="976EE2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F6145C"/>
    <w:multiLevelType w:val="hybridMultilevel"/>
    <w:tmpl w:val="7F1250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0147CD"/>
    <w:multiLevelType w:val="hybridMultilevel"/>
    <w:tmpl w:val="B3EACE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D26DBA"/>
    <w:multiLevelType w:val="hybridMultilevel"/>
    <w:tmpl w:val="298ADE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E93AC3"/>
    <w:multiLevelType w:val="hybridMultilevel"/>
    <w:tmpl w:val="0ECCF3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863"/>
    <w:rsid w:val="00115663"/>
    <w:rsid w:val="001D0DBD"/>
    <w:rsid w:val="00210285"/>
    <w:rsid w:val="00213EAB"/>
    <w:rsid w:val="002812CE"/>
    <w:rsid w:val="002E1A5A"/>
    <w:rsid w:val="00312210"/>
    <w:rsid w:val="00462B54"/>
    <w:rsid w:val="004C0FDB"/>
    <w:rsid w:val="004C595E"/>
    <w:rsid w:val="00576382"/>
    <w:rsid w:val="00620729"/>
    <w:rsid w:val="007C6CA9"/>
    <w:rsid w:val="007E3A99"/>
    <w:rsid w:val="009F5863"/>
    <w:rsid w:val="00B22EC4"/>
    <w:rsid w:val="00E71405"/>
    <w:rsid w:val="00EF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401EFB3-3BFD-4ADA-BCDD-1E95C7048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1A5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2E1A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EBD23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2E1A5A"/>
    <w:pPr>
      <w:spacing w:after="18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pPr>
      <w:spacing w:before="80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Pr>
      <w:rFonts w:eastAsiaTheme="minorEastAsia"/>
      <w:bCs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2E1A5A"/>
    <w:rPr>
      <w:rFonts w:asciiTheme="majorHAnsi" w:eastAsiaTheme="majorEastAsia" w:hAnsiTheme="majorHAnsi" w:cstheme="majorBidi"/>
      <w:color w:val="AEBD23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58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863"/>
    <w:rPr>
      <w:rFonts w:ascii="Segoe UI" w:hAnsi="Segoe UI" w:cs="Segoe UI"/>
      <w:color w:val="000000" w:themeColor="text1"/>
      <w:sz w:val="18"/>
      <w:szCs w:val="18"/>
    </w:rPr>
  </w:style>
  <w:style w:type="paragraph" w:styleId="ListParagraph">
    <w:name w:val="List Paragraph"/>
    <w:basedOn w:val="Normal"/>
    <w:uiPriority w:val="34"/>
    <w:qFormat/>
    <w:rsid w:val="009F5863"/>
    <w:pPr>
      <w:ind w:left="720"/>
      <w:contextualSpacing/>
    </w:pPr>
    <w:rPr>
      <w:color w:val="auto"/>
      <w:sz w:val="22"/>
      <w:szCs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ley9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1</TotalTime>
  <Pages>4</Pages>
  <Words>988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Daley, Anthony</dc:creator>
  <cp:keywords/>
  <dc:description/>
  <cp:lastModifiedBy>Russell, Simone</cp:lastModifiedBy>
  <cp:revision>2</cp:revision>
  <dcterms:created xsi:type="dcterms:W3CDTF">2018-03-09T01:21:00Z</dcterms:created>
  <dcterms:modified xsi:type="dcterms:W3CDTF">2018-03-09T01:21:00Z</dcterms:modified>
</cp:coreProperties>
</file>